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2E5" w:rsidRPr="002D13A2" w:rsidRDefault="009C0518" w:rsidP="00ED6A33">
      <w:pPr>
        <w:pStyle w:val="KeinLeerraum"/>
        <w:spacing w:line="276" w:lineRule="auto"/>
        <w:jc w:val="center"/>
        <w:rPr>
          <w:rFonts w:ascii="Myriad Pro" w:hAnsi="Myriad Pro"/>
          <w:b/>
          <w:sz w:val="20"/>
          <w:szCs w:val="22"/>
        </w:rPr>
      </w:pPr>
      <w:r w:rsidRPr="002D13A2">
        <w:rPr>
          <w:rFonts w:ascii="Myriad Pro" w:hAnsi="Myriad Pro"/>
          <w:b/>
          <w:sz w:val="48"/>
          <w:szCs w:val="22"/>
        </w:rPr>
        <w:t>Trainer*in gesucht!</w:t>
      </w:r>
      <w:r w:rsidR="002D13A2">
        <w:rPr>
          <w:rFonts w:ascii="Myriad Pro" w:hAnsi="Myriad Pro"/>
          <w:b/>
          <w:sz w:val="48"/>
          <w:szCs w:val="22"/>
        </w:rPr>
        <w:br/>
      </w:r>
    </w:p>
    <w:p w:rsidR="009C0518" w:rsidRPr="002D13A2" w:rsidRDefault="009C0518" w:rsidP="00ED6A33">
      <w:pPr>
        <w:pStyle w:val="KeinLeerraum"/>
        <w:spacing w:line="276" w:lineRule="auto"/>
        <w:rPr>
          <w:rFonts w:ascii="Myriad Pro" w:hAnsi="Myriad Pro"/>
          <w:sz w:val="22"/>
          <w:szCs w:val="22"/>
        </w:rPr>
      </w:pPr>
    </w:p>
    <w:tbl>
      <w:tblPr>
        <w:tblStyle w:val="Tabellenraster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7489"/>
      </w:tblGrid>
      <w:tr w:rsidR="009C0518" w:rsidRPr="00ED6A33" w:rsidTr="000769AC">
        <w:tc>
          <w:tcPr>
            <w:tcW w:w="5000" w:type="pct"/>
            <w:gridSpan w:val="2"/>
            <w:shd w:val="clear" w:color="auto" w:fill="7F7F7F" w:themeFill="text1" w:themeFillTint="80"/>
          </w:tcPr>
          <w:p w:rsidR="009C0518" w:rsidRPr="00ED6A33" w:rsidRDefault="002D13A2" w:rsidP="00ED6A33">
            <w:pPr>
              <w:pStyle w:val="berschrift1"/>
              <w:spacing w:line="276" w:lineRule="auto"/>
              <w:outlineLvl w:val="0"/>
              <w:rPr>
                <w:rFonts w:ascii="Myriad Pro" w:hAnsi="Myriad Pro"/>
                <w:sz w:val="24"/>
                <w:szCs w:val="22"/>
              </w:rPr>
            </w:pPr>
            <w:r w:rsidRPr="00ED6A33">
              <w:rPr>
                <w:rFonts w:ascii="Myriad Pro" w:hAnsi="Myriad Pro"/>
                <w:color w:val="FFFFFF" w:themeColor="background1"/>
                <w:sz w:val="24"/>
                <w:szCs w:val="22"/>
              </w:rPr>
              <w:t>UNSER VEREIN</w:t>
            </w: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9C0518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Name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9C0518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NJV-Untergliederung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9C0518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Adresse der Halle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c>
          <w:tcPr>
            <w:tcW w:w="1422" w:type="pct"/>
          </w:tcPr>
          <w:p w:rsidR="00ED6A33" w:rsidRPr="00ED6A33" w:rsidRDefault="000769AC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Das sind wir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br/>
            </w:r>
          </w:p>
          <w:p w:rsidR="00ED6A33" w:rsidRPr="00ED6A33" w:rsidRDefault="00ED6A33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</w:p>
        </w:tc>
        <w:tc>
          <w:tcPr>
            <w:tcW w:w="3578" w:type="pct"/>
            <w:tcBorders>
              <w:top w:val="single" w:sz="4" w:space="0" w:color="auto"/>
              <w:bottom w:val="single" w:sz="4" w:space="0" w:color="auto"/>
            </w:tcBorders>
          </w:tcPr>
          <w:p w:rsidR="000769AC" w:rsidRPr="00ED6A33" w:rsidRDefault="000769AC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0769AC" w:rsidRPr="00ED6A33" w:rsidTr="00C84B28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0769AC" w:rsidRPr="00ED6A33" w:rsidRDefault="000769AC" w:rsidP="00ED6A33">
            <w:pPr>
              <w:spacing w:before="0" w:line="276" w:lineRule="auto"/>
              <w:rPr>
                <w:rFonts w:ascii="Myriad Pro" w:eastAsia="Calibri" w:hAnsi="Myriad Pro" w:cs="Times New Roman"/>
                <w:b/>
                <w:sz w:val="24"/>
                <w:szCs w:val="22"/>
              </w:rPr>
            </w:pPr>
          </w:p>
        </w:tc>
      </w:tr>
      <w:tr w:rsidR="009C0518" w:rsidRPr="00ED6A33" w:rsidTr="000769AC">
        <w:tc>
          <w:tcPr>
            <w:tcW w:w="5000" w:type="pct"/>
            <w:gridSpan w:val="2"/>
            <w:shd w:val="clear" w:color="auto" w:fill="7F7F7F" w:themeFill="text1" w:themeFillTint="80"/>
          </w:tcPr>
          <w:p w:rsidR="009C0518" w:rsidRPr="00ED6A33" w:rsidRDefault="002D13A2" w:rsidP="00ED6A33">
            <w:pPr>
              <w:pStyle w:val="berschrift1"/>
              <w:spacing w:line="276" w:lineRule="auto"/>
              <w:outlineLvl w:val="0"/>
              <w:rPr>
                <w:rFonts w:ascii="Myriad Pro" w:hAnsi="Myriad Pro"/>
                <w:sz w:val="24"/>
                <w:szCs w:val="22"/>
              </w:rPr>
            </w:pPr>
            <w:r w:rsidRPr="00ED6A33">
              <w:rPr>
                <w:rFonts w:ascii="Myriad Pro" w:hAnsi="Myriad Pro"/>
                <w:color w:val="FFFFFF" w:themeColor="background1"/>
                <w:sz w:val="24"/>
                <w:szCs w:val="22"/>
              </w:rPr>
              <w:t>WIR SUCHEN</w:t>
            </w: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9C0518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…eine*n Trainer*in ab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rPr>
          <w:trHeight w:val="533"/>
        </w:trPr>
        <w:tc>
          <w:tcPr>
            <w:tcW w:w="1422" w:type="pct"/>
          </w:tcPr>
          <w:p w:rsidR="009C0518" w:rsidRPr="00ED6A33" w:rsidRDefault="000769AC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 xml:space="preserve">Stellenbeschreibung </w:t>
            </w:r>
            <w:r w:rsidRPr="00ED6A33">
              <w:rPr>
                <w:rFonts w:ascii="Myriad Pro" w:hAnsi="Myriad Pro"/>
                <w:b/>
                <w:sz w:val="24"/>
                <w:szCs w:val="22"/>
              </w:rPr>
              <w:br/>
            </w:r>
            <w:r w:rsidR="009C0518" w:rsidRPr="00ED6A33">
              <w:rPr>
                <w:rFonts w:ascii="Myriad Pro" w:hAnsi="Myriad Pro"/>
                <w:b/>
                <w:sz w:val="24"/>
                <w:szCs w:val="22"/>
              </w:rPr>
              <w:t>(wir wünschen uns / wir bieten / wir suchen / …)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br/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0769AC" w:rsidRPr="00ED6A33" w:rsidRDefault="000769AC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  <w:bookmarkStart w:id="0" w:name="_GoBack"/>
            <w:bookmarkEnd w:id="0"/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9C0518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Trainingszeiten</w:t>
            </w:r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0769AC">
        <w:trPr>
          <w:trHeight w:val="54"/>
        </w:trPr>
        <w:tc>
          <w:tcPr>
            <w:tcW w:w="5000" w:type="pct"/>
            <w:gridSpan w:val="2"/>
            <w:shd w:val="clear" w:color="auto" w:fill="auto"/>
          </w:tcPr>
          <w:p w:rsidR="009C0518" w:rsidRPr="00ED6A33" w:rsidRDefault="009C0518" w:rsidP="00ED6A33">
            <w:pPr>
              <w:spacing w:before="0" w:line="276" w:lineRule="auto"/>
              <w:rPr>
                <w:rFonts w:ascii="Myriad Pro" w:eastAsia="Calibri" w:hAnsi="Myriad Pro" w:cs="Times New Roman"/>
                <w:b/>
                <w:sz w:val="24"/>
                <w:szCs w:val="22"/>
              </w:rPr>
            </w:pPr>
          </w:p>
        </w:tc>
      </w:tr>
      <w:tr w:rsidR="009C0518" w:rsidRPr="00ED6A33" w:rsidTr="000769AC">
        <w:tc>
          <w:tcPr>
            <w:tcW w:w="5000" w:type="pct"/>
            <w:gridSpan w:val="2"/>
            <w:shd w:val="clear" w:color="auto" w:fill="7F7F7F" w:themeFill="text1" w:themeFillTint="80"/>
          </w:tcPr>
          <w:p w:rsidR="009C0518" w:rsidRPr="00ED6A33" w:rsidRDefault="002D13A2" w:rsidP="00ED6A33">
            <w:pPr>
              <w:pStyle w:val="berschrift1"/>
              <w:spacing w:line="276" w:lineRule="auto"/>
              <w:outlineLvl w:val="0"/>
              <w:rPr>
                <w:rFonts w:ascii="Myriad Pro" w:hAnsi="Myriad Pro"/>
                <w:sz w:val="24"/>
                <w:szCs w:val="22"/>
              </w:rPr>
            </w:pPr>
            <w:r w:rsidRPr="00ED6A33">
              <w:rPr>
                <w:rFonts w:ascii="Myriad Pro" w:hAnsi="Myriad Pro"/>
                <w:color w:val="FFFFFF" w:themeColor="background1"/>
                <w:sz w:val="24"/>
                <w:szCs w:val="22"/>
              </w:rPr>
              <w:t>KONTAKT</w:t>
            </w: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4533E6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sz w:val="24"/>
                <w:szCs w:val="22"/>
              </w:rPr>
            </w:pPr>
            <w:sdt>
              <w:sdtPr>
                <w:rPr>
                  <w:rFonts w:ascii="Myriad Pro" w:hAnsi="Myriad Pro"/>
                  <w:sz w:val="24"/>
                  <w:szCs w:val="22"/>
                </w:rPr>
                <w:id w:val="1621259925"/>
                <w:placeholder>
                  <w:docPart w:val="FC1D9326016848BC80D66DFEDD87185F"/>
                </w:placeholder>
                <w:temporary/>
                <w:showingPlcHdr/>
                <w15:appearance w15:val="hidden"/>
              </w:sdtPr>
              <w:sdtEndPr/>
              <w:sdtContent>
                <w:r w:rsidR="009C0518" w:rsidRPr="00ED6A33">
                  <w:rPr>
                    <w:rFonts w:ascii="Myriad Pro" w:hAnsi="Myriad Pro"/>
                    <w:b/>
                    <w:sz w:val="24"/>
                    <w:szCs w:val="22"/>
                    <w:lang w:bidi="de-DE"/>
                  </w:rPr>
                  <w:t>Name</w:t>
                </w:r>
              </w:sdtContent>
            </w:sdt>
            <w:r w:rsidR="00ED6A33" w:rsidRPr="00ED6A33">
              <w:rPr>
                <w:rFonts w:ascii="Myriad Pro" w:hAnsi="Myriad Pro"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4533E6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sdt>
              <w:sdtPr>
                <w:rPr>
                  <w:rFonts w:ascii="Myriad Pro" w:hAnsi="Myriad Pro"/>
                  <w:b/>
                  <w:sz w:val="24"/>
                  <w:szCs w:val="22"/>
                </w:rPr>
                <w:id w:val="-521243642"/>
                <w:placeholder>
                  <w:docPart w:val="2A22ECDD62694988A8D72B9E325A3430"/>
                </w:placeholder>
                <w:temporary/>
                <w:showingPlcHdr/>
                <w15:appearance w15:val="hidden"/>
              </w:sdtPr>
              <w:sdtEndPr/>
              <w:sdtContent>
                <w:r w:rsidR="009C0518" w:rsidRPr="00ED6A33">
                  <w:rPr>
                    <w:rFonts w:ascii="Myriad Pro" w:hAnsi="Myriad Pro"/>
                    <w:b/>
                    <w:sz w:val="24"/>
                    <w:szCs w:val="22"/>
                    <w:lang w:bidi="de-DE"/>
                  </w:rPr>
                  <w:t>Telefon</w:t>
                </w:r>
              </w:sdtContent>
            </w:sdt>
            <w:r w:rsidR="00ED6A33" w:rsidRPr="00ED6A33">
              <w:rPr>
                <w:rFonts w:ascii="Myriad Pro" w:hAnsi="Myriad Pro"/>
                <w:b/>
                <w:sz w:val="24"/>
                <w:szCs w:val="22"/>
              </w:rPr>
              <w:t>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  <w:tr w:rsidR="009C0518" w:rsidRPr="00ED6A33" w:rsidTr="00ED6A33">
        <w:tc>
          <w:tcPr>
            <w:tcW w:w="1422" w:type="pct"/>
          </w:tcPr>
          <w:p w:rsidR="009C0518" w:rsidRPr="00ED6A33" w:rsidRDefault="00ED6A33" w:rsidP="00ED6A33">
            <w:pPr>
              <w:pStyle w:val="Standardeinzug"/>
              <w:spacing w:line="276" w:lineRule="auto"/>
              <w:ind w:left="0"/>
              <w:rPr>
                <w:rFonts w:ascii="Myriad Pro" w:hAnsi="Myriad Pro"/>
                <w:b/>
                <w:sz w:val="24"/>
                <w:szCs w:val="22"/>
              </w:rPr>
            </w:pPr>
            <w:r w:rsidRPr="00ED6A33">
              <w:rPr>
                <w:rFonts w:ascii="Myriad Pro" w:hAnsi="Myriad Pro"/>
                <w:b/>
                <w:sz w:val="24"/>
                <w:szCs w:val="22"/>
              </w:rPr>
              <w:t>E-Mail:</w:t>
            </w:r>
          </w:p>
        </w:tc>
        <w:tc>
          <w:tcPr>
            <w:tcW w:w="3578" w:type="pct"/>
            <w:tcBorders>
              <w:bottom w:val="single" w:sz="4" w:space="0" w:color="auto"/>
            </w:tcBorders>
          </w:tcPr>
          <w:p w:rsidR="009C0518" w:rsidRPr="00ED6A33" w:rsidRDefault="009C0518" w:rsidP="00ED6A33">
            <w:pPr>
              <w:spacing w:line="276" w:lineRule="auto"/>
              <w:rPr>
                <w:rFonts w:ascii="Myriad Pro" w:hAnsi="Myriad Pro"/>
                <w:sz w:val="24"/>
                <w:szCs w:val="22"/>
              </w:rPr>
            </w:pPr>
          </w:p>
        </w:tc>
      </w:tr>
    </w:tbl>
    <w:p w:rsidR="009C0518" w:rsidRPr="002D13A2" w:rsidRDefault="009C0518" w:rsidP="00ED6A33">
      <w:pPr>
        <w:pStyle w:val="KeinLeerraum"/>
        <w:spacing w:line="276" w:lineRule="auto"/>
        <w:rPr>
          <w:rFonts w:ascii="Myriad Pro" w:hAnsi="Myriad Pro"/>
          <w:sz w:val="22"/>
          <w:szCs w:val="22"/>
        </w:rPr>
      </w:pPr>
    </w:p>
    <w:sectPr w:rsidR="009C0518" w:rsidRPr="002D13A2" w:rsidSect="009C0518">
      <w:footerReference w:type="default" r:id="rId10"/>
      <w:pgSz w:w="11906" w:h="16838" w:code="9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33E6" w:rsidRDefault="004533E6" w:rsidP="000172E5">
      <w:pPr>
        <w:spacing w:after="0" w:line="240" w:lineRule="auto"/>
      </w:pPr>
      <w:r>
        <w:separator/>
      </w:r>
    </w:p>
  </w:endnote>
  <w:endnote w:type="continuationSeparator" w:id="0">
    <w:p w:rsidR="004533E6" w:rsidRDefault="004533E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0B9551A-130D-43FA-AF48-935F94DFF080}"/>
    <w:embedBold r:id="rId2" w:fontKey="{19F4731D-859C-4F82-89BC-D1EA0E0FB8A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B7C4F9D4-356A-4334-8E5E-7DD5000B408F}"/>
    <w:embedBold r:id="rId4" w:fontKey="{17C4D8D0-8A83-48FC-A9FF-2E758808A8BD}"/>
    <w:embedItalic r:id="rId5" w:fontKey="{56460234-6E65-4BB4-8C58-0DEABF8BAE5B}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A40F5FB-FC51-4297-B0F1-2E741D324ADD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5670"/>
      <w:gridCol w:w="3356"/>
    </w:tblGrid>
    <w:tr w:rsidR="00311D4F" w:rsidRPr="00311D4F" w:rsidTr="004237DC">
      <w:tc>
        <w:tcPr>
          <w:tcW w:w="5670" w:type="dxa"/>
          <w:vAlign w:val="center"/>
        </w:tcPr>
        <w:p w:rsidR="00311D4F" w:rsidRPr="00311D4F" w:rsidRDefault="00116929" w:rsidP="00116929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Doppelklick auf die Fußzeile, um hier das Vereinslogo hinzuzufügen</w:t>
          </w:r>
        </w:p>
      </w:tc>
      <w:tc>
        <w:tcPr>
          <w:tcW w:w="3356" w:type="dxa"/>
          <w:vAlign w:val="center"/>
        </w:tcPr>
        <w:p w:rsidR="00116929" w:rsidRDefault="00116929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noProof/>
              <w:sz w:val="18"/>
              <w:szCs w:val="24"/>
              <w:lang w:eastAsia="de-DE"/>
            </w:rPr>
          </w:pPr>
        </w:p>
        <w:p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145D8" w:rsidRDefault="002D13A2" w:rsidP="002D13A2">
    <w:pPr>
      <w:pStyle w:val="KeinLeerraum"/>
      <w:jc w:val="right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right</wp:align>
          </wp:positionH>
          <wp:positionV relativeFrom="paragraph">
            <wp:posOffset>-447675</wp:posOffset>
          </wp:positionV>
          <wp:extent cx="1213200" cy="504000"/>
          <wp:effectExtent l="0" t="0" r="635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NJV_Logo_ohne_Hintergrund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835" b="22398"/>
                  <a:stretch/>
                </pic:blipFill>
                <pic:spPr bwMode="auto">
                  <a:xfrm>
                    <a:off x="0" y="0"/>
                    <a:ext cx="1213200" cy="504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33E6" w:rsidRDefault="004533E6" w:rsidP="000172E5">
      <w:pPr>
        <w:spacing w:after="0" w:line="240" w:lineRule="auto"/>
      </w:pPr>
      <w:r>
        <w:separator/>
      </w:r>
    </w:p>
  </w:footnote>
  <w:footnote w:type="continuationSeparator" w:id="0">
    <w:p w:rsidR="004533E6" w:rsidRDefault="004533E6" w:rsidP="000172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0C4"/>
    <w:rsid w:val="000172E5"/>
    <w:rsid w:val="00052382"/>
    <w:rsid w:val="0006568A"/>
    <w:rsid w:val="000769AC"/>
    <w:rsid w:val="00076F0F"/>
    <w:rsid w:val="00084253"/>
    <w:rsid w:val="000D1F49"/>
    <w:rsid w:val="00116929"/>
    <w:rsid w:val="001727CA"/>
    <w:rsid w:val="002A1244"/>
    <w:rsid w:val="002C56E6"/>
    <w:rsid w:val="002D13A2"/>
    <w:rsid w:val="002D517F"/>
    <w:rsid w:val="00311D4F"/>
    <w:rsid w:val="00344849"/>
    <w:rsid w:val="00361E11"/>
    <w:rsid w:val="003F0847"/>
    <w:rsid w:val="0040090B"/>
    <w:rsid w:val="004237DC"/>
    <w:rsid w:val="004533E6"/>
    <w:rsid w:val="0046302A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91229C"/>
    <w:rsid w:val="00940E73"/>
    <w:rsid w:val="0098597D"/>
    <w:rsid w:val="009A7653"/>
    <w:rsid w:val="009C0518"/>
    <w:rsid w:val="009F619A"/>
    <w:rsid w:val="009F6DDE"/>
    <w:rsid w:val="00A370A8"/>
    <w:rsid w:val="00AA00C4"/>
    <w:rsid w:val="00B337A2"/>
    <w:rsid w:val="00BC7A26"/>
    <w:rsid w:val="00BD0879"/>
    <w:rsid w:val="00BD4753"/>
    <w:rsid w:val="00BD5CB1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D6A33"/>
    <w:rsid w:val="00EE3054"/>
    <w:rsid w:val="00F00606"/>
    <w:rsid w:val="00F01256"/>
    <w:rsid w:val="00F769E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DFAAD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rsid w:val="002A1244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311D4F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table" w:customStyle="1" w:styleId="Tabellenraster1">
    <w:name w:val="Tabellenraster1"/>
    <w:basedOn w:val="NormaleTabelle"/>
    <w:next w:val="Tabellenraster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ne%20Ahrenhold\AppData\Roaming\Microsoft\Templates\Formular%20zur%20Zuweisung%20von%20Exkursione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C1D9326016848BC80D66DFEDD8718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C0279A-0EBC-4405-8665-AC152B7DB872}"/>
      </w:docPartPr>
      <w:docPartBody>
        <w:p w:rsidR="00E21924" w:rsidRDefault="00B71725" w:rsidP="00B71725">
          <w:pPr>
            <w:pStyle w:val="FC1D9326016848BC80D66DFEDD87185F"/>
          </w:pPr>
          <w:r w:rsidRPr="004237DC">
            <w:rPr>
              <w:lang w:bidi="de-DE"/>
            </w:rPr>
            <w:t>Name</w:t>
          </w:r>
        </w:p>
      </w:docPartBody>
    </w:docPart>
    <w:docPart>
      <w:docPartPr>
        <w:name w:val="2A22ECDD62694988A8D72B9E325A343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5F86F3-64F1-4299-A5BC-72B289DD7EF6}"/>
      </w:docPartPr>
      <w:docPartBody>
        <w:p w:rsidR="00E21924" w:rsidRDefault="00B71725" w:rsidP="00B71725">
          <w:pPr>
            <w:pStyle w:val="2A22ECDD62694988A8D72B9E325A3430"/>
          </w:pPr>
          <w:r w:rsidRPr="004237DC">
            <w:rPr>
              <w:lang w:bidi="de-DE"/>
            </w:rPr>
            <w:t>Telefon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ngsana New">
    <w:altName w:val="Leelawadee UI"/>
    <w:panose1 w:val="02020603050405020304"/>
    <w:charset w:val="DE"/>
    <w:family w:val="roman"/>
    <w:pitch w:val="variable"/>
    <w:sig w:usb0="00000000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725"/>
    <w:rsid w:val="0039481D"/>
    <w:rsid w:val="00A65D39"/>
    <w:rsid w:val="00B71725"/>
    <w:rsid w:val="00E21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871B4072743145F699ECDEF4DD879BB0">
    <w:name w:val="871B4072743145F699ECDEF4DD879BB0"/>
  </w:style>
  <w:style w:type="paragraph" w:customStyle="1" w:styleId="E8876DFB588F4C6AA0D62E0A97CBBAFD">
    <w:name w:val="E8876DFB588F4C6AA0D62E0A97CBBAFD"/>
  </w:style>
  <w:style w:type="paragraph" w:customStyle="1" w:styleId="052FDE7451484CF39ED6E68BB3BB6D42">
    <w:name w:val="052FDE7451484CF39ED6E68BB3BB6D42"/>
  </w:style>
  <w:style w:type="paragraph" w:customStyle="1" w:styleId="F42AF74B598F4D3CB9DECE41106A787B">
    <w:name w:val="F42AF74B598F4D3CB9DECE41106A787B"/>
  </w:style>
  <w:style w:type="paragraph" w:customStyle="1" w:styleId="7F224F539D1B4301A8848151E2BC5310">
    <w:name w:val="7F224F539D1B4301A8848151E2BC5310"/>
  </w:style>
  <w:style w:type="paragraph" w:customStyle="1" w:styleId="C4346796517E42C88505B796DFC6ABA8">
    <w:name w:val="C4346796517E42C88505B796DFC6ABA8"/>
  </w:style>
  <w:style w:type="paragraph" w:customStyle="1" w:styleId="9845FA3FB4E443ECAA4205538EB2B874">
    <w:name w:val="9845FA3FB4E443ECAA4205538EB2B874"/>
  </w:style>
  <w:style w:type="character" w:customStyle="1" w:styleId="berschrift1Zchn">
    <w:name w:val="Überschrift 1 Zchn"/>
    <w:basedOn w:val="Absatz-Standardschriftart"/>
    <w:link w:val="berschrift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994F0714C8A4ED4ACD30AF3DDCE619A">
    <w:name w:val="9994F0714C8A4ED4ACD30AF3DDCE619A"/>
  </w:style>
  <w:style w:type="paragraph" w:customStyle="1" w:styleId="1C310AAC746F44E485A60E1BAC6E704A">
    <w:name w:val="1C310AAC746F44E485A60E1BAC6E704A"/>
  </w:style>
  <w:style w:type="paragraph" w:customStyle="1" w:styleId="B7E2D173AA1C4EA78072129A4B9662D0">
    <w:name w:val="B7E2D173AA1C4EA78072129A4B9662D0"/>
  </w:style>
  <w:style w:type="paragraph" w:customStyle="1" w:styleId="10EC3AC4320241CCB984A4008CDAC407">
    <w:name w:val="10EC3AC4320241CCB984A4008CDAC407"/>
  </w:style>
  <w:style w:type="paragraph" w:customStyle="1" w:styleId="32B2485553E54F32AD127B0590E5ADD1">
    <w:name w:val="32B2485553E54F32AD127B0590E5ADD1"/>
  </w:style>
  <w:style w:type="paragraph" w:customStyle="1" w:styleId="FC1D9326016848BC80D66DFEDD87185F">
    <w:name w:val="FC1D9326016848BC80D66DFEDD87185F"/>
    <w:rsid w:val="00B71725"/>
  </w:style>
  <w:style w:type="paragraph" w:customStyle="1" w:styleId="2A22ECDD62694988A8D72B9E325A3430">
    <w:name w:val="2A22ECDD62694988A8D72B9E325A3430"/>
    <w:rsid w:val="00B7172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 zur Zuweisung von Exkursionen</Template>
  <TotalTime>0</TotalTime>
  <Pages>1</Pages>
  <Words>38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2021-06-28T07:10:00Z</dcterms:created>
  <dcterms:modified xsi:type="dcterms:W3CDTF">2021-06-29T08:37:00Z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